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A9919" w14:textId="77777777" w:rsidR="00717149" w:rsidRDefault="00B97EEC" w:rsidP="00717149">
      <w:pPr>
        <w:bidi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6C4D31" wp14:editId="5F19C96F">
            <wp:simplePos x="0" y="0"/>
            <wp:positionH relativeFrom="page">
              <wp:align>left</wp:align>
            </wp:positionH>
            <wp:positionV relativeFrom="paragraph">
              <wp:posOffset>-927735</wp:posOffset>
            </wp:positionV>
            <wp:extent cx="7800975" cy="10193020"/>
            <wp:effectExtent l="0" t="0" r="9525" b="0"/>
            <wp:wrapNone/>
            <wp:docPr id="16907830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83091" name="Picture 16907830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E9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9EB6B34" wp14:editId="377C8A06">
                <wp:simplePos x="0" y="0"/>
                <wp:positionH relativeFrom="column">
                  <wp:posOffset>-205105</wp:posOffset>
                </wp:positionH>
                <wp:positionV relativeFrom="page">
                  <wp:posOffset>900430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rect w14:anchorId="11C898E3" id="Rectangle 3" o:spid="_x0000_s1026" alt="white rectangle for text on cover" style="position:absolute;margin-left:-16.15pt;margin-top:70.9pt;width:310.15pt;height:651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" fillcolor="white [3212]" stroked="f" strokeweight="2pt">
                <w10:wrap anchory="page"/>
              </v:rect>
            </w:pict>
          </mc:Fallback>
        </mc:AlternateContent>
      </w:r>
    </w:p>
    <w:p w14:paraId="0E303352" w14:textId="77777777" w:rsidR="00717149" w:rsidRDefault="00717149" w:rsidP="00EF330C">
      <w:pPr>
        <w:bidi/>
        <w:jc w:val="center"/>
      </w:pPr>
    </w:p>
    <w:p w14:paraId="6A2D7F18" w14:textId="77777777" w:rsidR="00717149" w:rsidRPr="00717149" w:rsidRDefault="00717149" w:rsidP="00717149">
      <w:pPr>
        <w:bidi/>
      </w:pPr>
    </w:p>
    <w:p w14:paraId="6E719F4C" w14:textId="77777777" w:rsidR="00717149" w:rsidRDefault="00717149" w:rsidP="00EF330C">
      <w:pPr>
        <w:bidi/>
        <w:jc w:val="center"/>
      </w:pPr>
    </w:p>
    <w:p w14:paraId="17F90FD0" w14:textId="77777777" w:rsidR="00717149" w:rsidRDefault="00717149" w:rsidP="00EF330C">
      <w:pPr>
        <w:bidi/>
        <w:jc w:val="center"/>
      </w:pPr>
    </w:p>
    <w:p w14:paraId="48E052F0" w14:textId="77777777" w:rsidR="00B97EEC" w:rsidRDefault="00B97EEC" w:rsidP="00717149">
      <w:pPr>
        <w:bidi/>
        <w:rPr>
          <w:rtl/>
        </w:rPr>
      </w:pPr>
    </w:p>
    <w:p w14:paraId="60DA99C0" w14:textId="77777777" w:rsidR="00B97EEC" w:rsidRDefault="00B97EEC">
      <w:pPr>
        <w:spacing w:after="200"/>
        <w:rPr>
          <w:rtl/>
        </w:rPr>
      </w:pPr>
    </w:p>
    <w:p w14:paraId="3D494F6A" w14:textId="77777777" w:rsidR="00F67831" w:rsidRDefault="00D077E9" w:rsidP="00717149">
      <w:pPr>
        <w:bidi/>
        <w:rPr>
          <w:rFonts w:cs="B Titr"/>
          <w:szCs w:val="28"/>
          <w:rtl/>
          <w:lang w:bidi="fa-IR"/>
        </w:rPr>
      </w:pPr>
      <w:r w:rsidRPr="00717149">
        <w:br w:type="page"/>
      </w:r>
      <w:r w:rsidR="00803F5A">
        <w:lastRenderedPageBreak/>
        <w:tab/>
      </w:r>
    </w:p>
    <w:p w14:paraId="4078683B" w14:textId="77777777" w:rsidR="00F67831" w:rsidRPr="00632F5F" w:rsidRDefault="00F67831" w:rsidP="00F67831">
      <w:pPr>
        <w:pStyle w:val="af1"/>
        <w:numPr>
          <w:ilvl w:val="0"/>
          <w:numId w:val="1"/>
        </w:numPr>
        <w:tabs>
          <w:tab w:val="right" w:pos="270"/>
        </w:tabs>
        <w:bidi/>
        <w:ind w:left="0" w:firstLine="0"/>
        <w:rPr>
          <w:rFonts w:cs="B Nazanin"/>
          <w:sz w:val="28"/>
          <w:szCs w:val="28"/>
          <w:lang w:bidi="fa-IR"/>
        </w:rPr>
      </w:pPr>
      <w:r w:rsidRPr="00632F5F">
        <w:rPr>
          <w:rFonts w:cs="B Nazanin" w:hint="cs"/>
          <w:sz w:val="28"/>
          <w:szCs w:val="28"/>
          <w:rtl/>
          <w:lang w:bidi="fa-IR"/>
        </w:rPr>
        <w:t>لطفا جهت شرکت در رویداد تمامی قسمت های فرم زیر را به دقت پر کنید.</w:t>
      </w:r>
    </w:p>
    <w:p w14:paraId="6643674A" w14:textId="77777777" w:rsidR="00B31E41" w:rsidRDefault="00B31E41" w:rsidP="00F67831">
      <w:pPr>
        <w:pStyle w:val="af1"/>
        <w:tabs>
          <w:tab w:val="right" w:pos="270"/>
        </w:tabs>
        <w:bidi/>
        <w:ind w:left="0"/>
        <w:rPr>
          <w:rFonts w:cs="B Titr"/>
          <w:sz w:val="28"/>
          <w:szCs w:val="28"/>
          <w:rtl/>
          <w:lang w:bidi="fa-IR"/>
        </w:rPr>
      </w:pPr>
    </w:p>
    <w:p w14:paraId="42DE6324" w14:textId="77777777" w:rsidR="00B31E41" w:rsidRDefault="00B31E41" w:rsidP="00B31E41">
      <w:pPr>
        <w:pStyle w:val="af1"/>
        <w:tabs>
          <w:tab w:val="right" w:pos="270"/>
        </w:tabs>
        <w:bidi/>
        <w:ind w:left="0"/>
        <w:rPr>
          <w:rFonts w:cs="B Titr"/>
          <w:sz w:val="28"/>
          <w:szCs w:val="28"/>
          <w:rtl/>
          <w:lang w:bidi="fa-IR"/>
        </w:rPr>
      </w:pPr>
    </w:p>
    <w:p w14:paraId="688E2D13" w14:textId="77777777" w:rsidR="00F67831" w:rsidRPr="00632F5F" w:rsidRDefault="00F67831" w:rsidP="00B31E41">
      <w:pPr>
        <w:pStyle w:val="af1"/>
        <w:tabs>
          <w:tab w:val="right" w:pos="270"/>
        </w:tabs>
        <w:bidi/>
        <w:ind w:left="0"/>
        <w:rPr>
          <w:rFonts w:cs="B Nazanin"/>
          <w:sz w:val="28"/>
          <w:szCs w:val="28"/>
          <w:rtl/>
          <w:lang w:bidi="fa-IR"/>
        </w:rPr>
      </w:pPr>
      <w:r w:rsidRPr="00632F5F">
        <w:rPr>
          <w:rFonts w:cs="B Titr" w:hint="cs"/>
          <w:sz w:val="28"/>
          <w:szCs w:val="28"/>
          <w:rtl/>
          <w:lang w:bidi="fa-IR"/>
        </w:rPr>
        <w:t xml:space="preserve"> مشخصات کلی ارائه دهندگان ایده :</w:t>
      </w:r>
    </w:p>
    <w:tbl>
      <w:tblPr>
        <w:bidiVisual/>
        <w:tblW w:w="10349" w:type="dxa"/>
        <w:tblInd w:w="-455" w:type="dxa"/>
        <w:tblBorders>
          <w:top w:val="single" w:sz="4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F67831" w:rsidRPr="00632F5F" w14:paraId="6A97E943" w14:textId="77777777" w:rsidTr="002F7D06">
        <w:trPr>
          <w:trHeight w:val="858"/>
        </w:trPr>
        <w:tc>
          <w:tcPr>
            <w:tcW w:w="10349" w:type="dxa"/>
            <w:tcBorders>
              <w:bottom w:val="single" w:sz="4" w:space="0" w:color="auto"/>
            </w:tcBorders>
          </w:tcPr>
          <w:p w14:paraId="3164194E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 xml:space="preserve">نوع ایده: </w:t>
            </w:r>
          </w:p>
          <w:p w14:paraId="682B9249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lang w:bidi="fa-IR"/>
              </w:rPr>
              <w:sym w:font="Wingdings" w:char="F06F"/>
            </w:r>
            <w:r w:rsidRPr="00B31E41">
              <w:rPr>
                <w:rFonts w:cs="B Nazanin" w:hint="cs"/>
                <w:rtl/>
                <w:lang w:bidi="fa-IR"/>
              </w:rPr>
              <w:t xml:space="preserve"> فردی                                                          </w:t>
            </w:r>
            <w:r w:rsidRPr="00B31E41">
              <w:rPr>
                <w:rFonts w:cs="B Nazanin" w:hint="cs"/>
                <w:lang w:bidi="fa-IR"/>
              </w:rPr>
              <w:sym w:font="Wingdings" w:char="F06F"/>
            </w:r>
            <w:r w:rsidRPr="00B31E41">
              <w:rPr>
                <w:rFonts w:cs="B Nazanin" w:hint="cs"/>
                <w:rtl/>
                <w:lang w:bidi="fa-IR"/>
              </w:rPr>
              <w:t xml:space="preserve">   گروهی</w:t>
            </w:r>
          </w:p>
        </w:tc>
      </w:tr>
      <w:tr w:rsidR="00F67831" w:rsidRPr="00632F5F" w14:paraId="790BA9F7" w14:textId="77777777" w:rsidTr="002F7D06">
        <w:trPr>
          <w:trHeight w:val="857"/>
        </w:trPr>
        <w:tc>
          <w:tcPr>
            <w:tcW w:w="10349" w:type="dxa"/>
            <w:tcBorders>
              <w:bottom w:val="single" w:sz="4" w:space="0" w:color="auto"/>
            </w:tcBorders>
          </w:tcPr>
          <w:p w14:paraId="60DC9B03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>نام و نام خانوادگي  پیشنهاد‌دهنده (دهندگان):</w:t>
            </w:r>
            <w:r w:rsidR="00B97EEC">
              <w:rPr>
                <w:rFonts w:cs="B Nazanin" w:hint="cs"/>
                <w:bCs/>
                <w:rtl/>
                <w:lang w:bidi="fa-IR"/>
              </w:rPr>
              <w:t xml:space="preserve">  </w:t>
            </w:r>
          </w:p>
          <w:p w14:paraId="0A339C9B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>نام و نام خانوادگی نماینده گروه :</w:t>
            </w:r>
          </w:p>
        </w:tc>
      </w:tr>
      <w:tr w:rsidR="00F67831" w:rsidRPr="00632F5F" w14:paraId="25DA093A" w14:textId="77777777" w:rsidTr="002F7D06">
        <w:trPr>
          <w:trHeight w:val="505"/>
        </w:trPr>
        <w:tc>
          <w:tcPr>
            <w:tcW w:w="10349" w:type="dxa"/>
            <w:tcBorders>
              <w:top w:val="single" w:sz="4" w:space="0" w:color="auto"/>
            </w:tcBorders>
          </w:tcPr>
          <w:p w14:paraId="4F8469C2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 xml:space="preserve">عنوان ايده / محصول </w:t>
            </w:r>
            <w:r w:rsidRPr="00B31E41">
              <w:rPr>
                <w:rFonts w:cs="B Nazanin" w:hint="cs"/>
                <w:bCs/>
                <w:sz w:val="20"/>
                <w:szCs w:val="20"/>
                <w:rtl/>
                <w:lang w:bidi="fa-IR"/>
              </w:rPr>
              <w:t xml:space="preserve">: </w:t>
            </w:r>
          </w:p>
        </w:tc>
      </w:tr>
      <w:tr w:rsidR="00F67831" w:rsidRPr="00632F5F" w14:paraId="2A84787A" w14:textId="77777777" w:rsidTr="002F7D06">
        <w:trPr>
          <w:trHeight w:val="1837"/>
        </w:trPr>
        <w:tc>
          <w:tcPr>
            <w:tcW w:w="10349" w:type="dxa"/>
          </w:tcPr>
          <w:p w14:paraId="38A0B011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 xml:space="preserve">ایده / محصول شما مرتبط با کدامیک از </w:t>
            </w:r>
            <w:hyperlink r:id="rId8" w:history="1">
              <w:r w:rsidRPr="00B31E41">
                <w:rPr>
                  <w:rStyle w:val="af2"/>
                  <w:rFonts w:cs="B Nazanin" w:hint="cs"/>
                  <w:bCs/>
                  <w:rtl/>
                  <w:lang w:bidi="fa-IR"/>
                </w:rPr>
                <w:t>محور های اصلی ایده بازار همایش</w:t>
              </w:r>
            </w:hyperlink>
            <w:r w:rsidRPr="00B31E41">
              <w:rPr>
                <w:rFonts w:cs="B Nazanin" w:hint="cs"/>
                <w:bCs/>
                <w:color w:val="FF0000"/>
                <w:u w:val="single"/>
                <w:rtl/>
                <w:lang w:bidi="fa-IR"/>
              </w:rPr>
              <w:t xml:space="preserve"> </w:t>
            </w:r>
            <w:r w:rsidRPr="00B31E41">
              <w:rPr>
                <w:rFonts w:cs="B Nazanin" w:hint="cs"/>
                <w:bCs/>
                <w:rtl/>
                <w:lang w:bidi="fa-IR"/>
              </w:rPr>
              <w:t>می</w:t>
            </w:r>
            <w:r w:rsidRPr="00B31E41">
              <w:rPr>
                <w:rFonts w:cs="B Nazanin"/>
                <w:bCs/>
                <w:cs/>
                <w:lang w:bidi="fa-IR"/>
              </w:rPr>
              <w:t>‎</w:t>
            </w:r>
            <w:r w:rsidRPr="00B31E41">
              <w:rPr>
                <w:rFonts w:cs="B Nazanin" w:hint="cs"/>
                <w:bCs/>
                <w:rtl/>
                <w:lang w:bidi="fa-IR"/>
              </w:rPr>
              <w:t xml:space="preserve">باشد: </w:t>
            </w:r>
          </w:p>
          <w:p w14:paraId="078F4649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noProof/>
                <w:rtl/>
              </w:rPr>
            </w:pPr>
            <w:r w:rsidRPr="00B31E41">
              <w:rPr>
                <w:rFonts w:cs="B Nazanin" w:hint="cs"/>
                <w:lang w:bidi="fa-IR"/>
              </w:rPr>
              <w:sym w:font="Wingdings" w:char="F06F"/>
            </w:r>
            <w:r w:rsidRPr="00B31E41">
              <w:rPr>
                <w:rFonts w:cs="B Nazanin" w:hint="cs"/>
                <w:rtl/>
                <w:lang w:bidi="fa-IR"/>
              </w:rPr>
              <w:t xml:space="preserve">  .................................................... </w:t>
            </w:r>
          </w:p>
          <w:p w14:paraId="1E880449" w14:textId="77777777" w:rsidR="00F67831" w:rsidRPr="00B31E41" w:rsidRDefault="00F67831" w:rsidP="002F7D06">
            <w:pPr>
              <w:bidi/>
              <w:spacing w:line="240" w:lineRule="auto"/>
              <w:rPr>
                <w:rFonts w:cs="B Nazanin"/>
                <w:rtl/>
                <w:lang w:bidi="fa-IR"/>
              </w:rPr>
            </w:pPr>
            <w:r w:rsidRPr="00B31E41">
              <w:rPr>
                <w:rFonts w:cs="B Nazanin" w:hint="cs"/>
                <w:lang w:bidi="fa-IR"/>
              </w:rPr>
              <w:sym w:font="Wingdings" w:char="F06F"/>
            </w:r>
            <w:r w:rsidRPr="00B31E41">
              <w:rPr>
                <w:rFonts w:cs="B Nazanin" w:hint="cs"/>
                <w:rtl/>
                <w:lang w:bidi="fa-IR"/>
              </w:rPr>
              <w:t xml:space="preserve">     سایر (در صورتی که ایده شما در هیچ یک از زیر مجموعه‌ها قرار نمی</w:t>
            </w:r>
            <w:r w:rsidRPr="00B31E41">
              <w:rPr>
                <w:rFonts w:cs="B Nazanin"/>
                <w:cs/>
                <w:lang w:bidi="fa-IR"/>
              </w:rPr>
              <w:t>‎</w:t>
            </w:r>
            <w:r w:rsidRPr="00B31E41">
              <w:rPr>
                <w:rFonts w:cs="B Nazanin" w:hint="cs"/>
                <w:rtl/>
                <w:lang w:bidi="fa-IR"/>
              </w:rPr>
              <w:t>گیرد)</w:t>
            </w:r>
          </w:p>
          <w:p w14:paraId="63192CF9" w14:textId="77777777" w:rsidR="00F67831" w:rsidRPr="00B31E41" w:rsidRDefault="00F67831" w:rsidP="002F7D06">
            <w:pPr>
              <w:bidi/>
              <w:spacing w:line="240" w:lineRule="auto"/>
              <w:rPr>
                <w:rFonts w:cs="B Nazanin"/>
                <w:rtl/>
                <w:lang w:bidi="fa-IR"/>
              </w:rPr>
            </w:pPr>
            <w:r w:rsidRPr="00B31E41">
              <w:rPr>
                <w:rFonts w:cs="B Nazanin" w:hint="cs"/>
                <w:rtl/>
                <w:lang w:bidi="fa-IR"/>
              </w:rPr>
              <w:t>لطفا توضیح دهید ...................</w:t>
            </w:r>
          </w:p>
          <w:p w14:paraId="57DF3F19" w14:textId="77777777" w:rsidR="00F67831" w:rsidRPr="00B31E41" w:rsidRDefault="00F67831" w:rsidP="002F7D06">
            <w:pPr>
              <w:bidi/>
              <w:spacing w:line="240" w:lineRule="auto"/>
              <w:rPr>
                <w:rFonts w:cs="B Nazanin"/>
                <w:b w:val="0"/>
                <w:bCs/>
                <w:rtl/>
                <w:lang w:bidi="fa-IR"/>
              </w:rPr>
            </w:pPr>
          </w:p>
        </w:tc>
      </w:tr>
      <w:tr w:rsidR="00F67831" w:rsidRPr="00632F5F" w14:paraId="47C40E33" w14:textId="77777777" w:rsidTr="002F7D06">
        <w:trPr>
          <w:trHeight w:val="502"/>
        </w:trPr>
        <w:tc>
          <w:tcPr>
            <w:tcW w:w="10349" w:type="dxa"/>
          </w:tcPr>
          <w:p w14:paraId="370EA45B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>نام دانشگاه /دانشکده محل فعالیت تیم:</w:t>
            </w:r>
          </w:p>
        </w:tc>
      </w:tr>
      <w:tr w:rsidR="00F67831" w:rsidRPr="00632F5F" w14:paraId="06F2BB66" w14:textId="77777777" w:rsidTr="002F7D06">
        <w:trPr>
          <w:trHeight w:val="380"/>
        </w:trPr>
        <w:tc>
          <w:tcPr>
            <w:tcW w:w="10349" w:type="dxa"/>
          </w:tcPr>
          <w:p w14:paraId="47619DE2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>تلفن همراه و ثابت  نماینده گروه:</w:t>
            </w:r>
          </w:p>
        </w:tc>
      </w:tr>
      <w:tr w:rsidR="00F67831" w:rsidRPr="00632F5F" w14:paraId="4B545B30" w14:textId="77777777" w:rsidTr="002F7D06">
        <w:trPr>
          <w:trHeight w:val="648"/>
        </w:trPr>
        <w:tc>
          <w:tcPr>
            <w:tcW w:w="10349" w:type="dxa"/>
          </w:tcPr>
          <w:p w14:paraId="290BF8CB" w14:textId="77777777" w:rsidR="00F67831" w:rsidRPr="00B31E41" w:rsidRDefault="00F67831" w:rsidP="002F7D06">
            <w:pPr>
              <w:bidi/>
              <w:spacing w:line="360" w:lineRule="auto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>پست الکترونیکی نماینده گروه:</w:t>
            </w:r>
          </w:p>
        </w:tc>
      </w:tr>
    </w:tbl>
    <w:p w14:paraId="7E3B194D" w14:textId="77777777" w:rsidR="00F67831" w:rsidRPr="00632F5F" w:rsidRDefault="00F67831" w:rsidP="00F67831">
      <w:pPr>
        <w:bidi/>
        <w:rPr>
          <w:rFonts w:cs="B Nazanin"/>
          <w:szCs w:val="28"/>
          <w:rtl/>
          <w:lang w:bidi="fa-IR"/>
        </w:rPr>
      </w:pPr>
    </w:p>
    <w:p w14:paraId="3C468926" w14:textId="77777777" w:rsidR="00F67831" w:rsidRPr="00632F5F" w:rsidRDefault="00F67831" w:rsidP="00F67831">
      <w:pPr>
        <w:bidi/>
        <w:rPr>
          <w:rFonts w:cs="B Nazanin"/>
          <w:szCs w:val="28"/>
          <w:rtl/>
          <w:lang w:bidi="fa-IR"/>
        </w:rPr>
      </w:pPr>
    </w:p>
    <w:p w14:paraId="7908391D" w14:textId="77777777" w:rsidR="00F67831" w:rsidRPr="00632F5F" w:rsidRDefault="00F67831" w:rsidP="00F67831">
      <w:pPr>
        <w:bidi/>
        <w:rPr>
          <w:rFonts w:cs="B Nazanin"/>
          <w:szCs w:val="28"/>
          <w:rtl/>
          <w:lang w:bidi="fa-IR"/>
        </w:rPr>
      </w:pPr>
    </w:p>
    <w:p w14:paraId="4B840439" w14:textId="77777777" w:rsidR="00F67831" w:rsidRPr="00632F5F" w:rsidRDefault="00F67831" w:rsidP="00F67831">
      <w:pPr>
        <w:bidi/>
        <w:rPr>
          <w:rFonts w:cs="B Nazanin"/>
          <w:szCs w:val="28"/>
          <w:rtl/>
          <w:lang w:bidi="fa-IR"/>
        </w:rPr>
      </w:pPr>
    </w:p>
    <w:p w14:paraId="22A2CDC2" w14:textId="77777777" w:rsidR="00F67831" w:rsidRPr="00632F5F" w:rsidRDefault="00F67831" w:rsidP="00F67831">
      <w:pPr>
        <w:bidi/>
        <w:rPr>
          <w:rFonts w:cs="B Nazanin"/>
          <w:szCs w:val="28"/>
          <w:rtl/>
          <w:lang w:bidi="fa-IR"/>
        </w:rPr>
      </w:pPr>
    </w:p>
    <w:p w14:paraId="5ABC5727" w14:textId="77777777" w:rsidR="00B31E41" w:rsidRDefault="00B31E41" w:rsidP="00F67831">
      <w:pPr>
        <w:bidi/>
        <w:rPr>
          <w:rFonts w:cs="B Titr"/>
          <w:bCs/>
          <w:szCs w:val="28"/>
          <w:rtl/>
          <w:lang w:bidi="fa-IR"/>
        </w:rPr>
      </w:pPr>
    </w:p>
    <w:p w14:paraId="06685E8B" w14:textId="77777777" w:rsidR="00B31E41" w:rsidRDefault="00B31E41" w:rsidP="00B31E41">
      <w:pPr>
        <w:bidi/>
        <w:rPr>
          <w:rFonts w:cs="B Titr"/>
          <w:bCs/>
          <w:szCs w:val="28"/>
          <w:rtl/>
          <w:lang w:bidi="fa-IR"/>
        </w:rPr>
      </w:pPr>
    </w:p>
    <w:p w14:paraId="6CFFB922" w14:textId="77777777" w:rsidR="00026A8E" w:rsidRDefault="00026A8E" w:rsidP="00026A8E">
      <w:pPr>
        <w:bidi/>
        <w:rPr>
          <w:rFonts w:cs="B Titr"/>
          <w:bCs/>
          <w:szCs w:val="28"/>
          <w:rtl/>
          <w:lang w:bidi="fa-IR"/>
        </w:rPr>
      </w:pPr>
    </w:p>
    <w:p w14:paraId="296E47DC" w14:textId="77777777" w:rsidR="00B31E41" w:rsidRDefault="00B31E41" w:rsidP="00B31E41">
      <w:pPr>
        <w:bidi/>
        <w:rPr>
          <w:rFonts w:cs="B Titr"/>
          <w:bCs/>
          <w:szCs w:val="28"/>
          <w:rtl/>
          <w:lang w:bidi="fa-IR"/>
        </w:rPr>
      </w:pPr>
    </w:p>
    <w:p w14:paraId="06C79C2A" w14:textId="77777777" w:rsidR="00F67831" w:rsidRPr="00632F5F" w:rsidRDefault="00F67831" w:rsidP="00B31E41">
      <w:pPr>
        <w:bidi/>
        <w:rPr>
          <w:rFonts w:cs="B Titr"/>
          <w:b w:val="0"/>
          <w:bCs/>
          <w:szCs w:val="28"/>
          <w:rtl/>
          <w:lang w:bidi="fa-IR"/>
        </w:rPr>
      </w:pPr>
      <w:r w:rsidRPr="00632F5F">
        <w:rPr>
          <w:rFonts w:cs="B Titr" w:hint="cs"/>
          <w:bCs/>
          <w:szCs w:val="28"/>
          <w:rtl/>
          <w:lang w:bidi="fa-IR"/>
        </w:rPr>
        <w:t>اطلاعات تکمیلی ایده :</w:t>
      </w:r>
    </w:p>
    <w:p w14:paraId="32BEB78C" w14:textId="77777777" w:rsidR="00F67831" w:rsidRPr="00B31E41" w:rsidRDefault="00F67831" w:rsidP="00F67831">
      <w:pPr>
        <w:bidi/>
        <w:rPr>
          <w:rFonts w:cs="B Nazanin"/>
          <w:szCs w:val="28"/>
          <w:rtl/>
          <w:lang w:bidi="fa-IR"/>
        </w:rPr>
      </w:pPr>
      <w:r w:rsidRPr="00B31E41">
        <w:rPr>
          <w:rFonts w:cs="B Nazanin" w:hint="cs"/>
          <w:szCs w:val="28"/>
          <w:rtl/>
          <w:lang w:bidi="fa-IR"/>
        </w:rPr>
        <w:lastRenderedPageBreak/>
        <w:t>لطفا به پرسش‌های زیر صریح و کامل پاسخ دهید:</w:t>
      </w:r>
    </w:p>
    <w:tbl>
      <w:tblPr>
        <w:tblStyle w:val="af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F0D29" w:themeColor="text1"/>
        </w:tblBorders>
        <w:tblLook w:val="04A0" w:firstRow="1" w:lastRow="0" w:firstColumn="1" w:lastColumn="0" w:noHBand="0" w:noVBand="1"/>
      </w:tblPr>
      <w:tblGrid>
        <w:gridCol w:w="9360"/>
      </w:tblGrid>
      <w:tr w:rsidR="00F67831" w:rsidRPr="00B31E41" w14:paraId="079F3249" w14:textId="77777777" w:rsidTr="002F7D06">
        <w:trPr>
          <w:trHeight w:val="1080"/>
        </w:trPr>
        <w:tc>
          <w:tcPr>
            <w:tcW w:w="9360" w:type="dxa"/>
          </w:tcPr>
          <w:p w14:paraId="599449DA" w14:textId="77777777" w:rsidR="00F67831" w:rsidRPr="00B31E41" w:rsidRDefault="00F67831" w:rsidP="002F7D06">
            <w:pPr>
              <w:bidi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szCs w:val="28"/>
                <w:rtl/>
                <w:lang w:bidi="fa-IR"/>
              </w:rPr>
              <w:t xml:space="preserve">۱- </w:t>
            </w:r>
            <w:r w:rsidRPr="00B31E41">
              <w:rPr>
                <w:rFonts w:cs="B Nazanin" w:hint="cs"/>
                <w:bCs/>
                <w:rtl/>
                <w:lang w:bidi="fa-IR"/>
              </w:rPr>
              <w:t xml:space="preserve">عنوان ايده / محصول </w:t>
            </w:r>
            <w:r w:rsidRPr="00B31E41">
              <w:rPr>
                <w:rFonts w:cs="B Nazanin" w:hint="cs"/>
                <w:bCs/>
                <w:sz w:val="20"/>
                <w:szCs w:val="20"/>
                <w:rtl/>
                <w:lang w:bidi="fa-IR"/>
              </w:rPr>
              <w:t>:</w:t>
            </w:r>
          </w:p>
          <w:p w14:paraId="28E221CA" w14:textId="77777777" w:rsidR="00F67831" w:rsidRPr="00B31E41" w:rsidRDefault="00F67831" w:rsidP="002F7D06">
            <w:pPr>
              <w:bidi/>
              <w:rPr>
                <w:rFonts w:cs="B Nazanin"/>
                <w:b w:val="0"/>
                <w:bCs/>
                <w:rtl/>
                <w:lang w:bidi="fa-IR"/>
              </w:rPr>
            </w:pPr>
          </w:p>
          <w:p w14:paraId="063703F3" w14:textId="77777777" w:rsidR="00F67831" w:rsidRPr="00B31E41" w:rsidRDefault="00F67831" w:rsidP="002F7D06">
            <w:pPr>
              <w:bidi/>
              <w:rPr>
                <w:rFonts w:cs="B Nazanin"/>
                <w:szCs w:val="28"/>
                <w:rtl/>
                <w:lang w:bidi="fa-IR"/>
              </w:rPr>
            </w:pPr>
          </w:p>
        </w:tc>
      </w:tr>
      <w:tr w:rsidR="00F67831" w:rsidRPr="00B31E41" w14:paraId="1EA41EB1" w14:textId="77777777" w:rsidTr="002F7D06">
        <w:tc>
          <w:tcPr>
            <w:tcW w:w="9360" w:type="dxa"/>
          </w:tcPr>
          <w:p w14:paraId="0158C60F" w14:textId="77777777" w:rsidR="00F67831" w:rsidRPr="00B31E41" w:rsidRDefault="00F67831" w:rsidP="002F7D06">
            <w:pPr>
              <w:bidi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 xml:space="preserve">2- زمینه کاری ایده شما چیست؟ </w:t>
            </w:r>
          </w:p>
          <w:p w14:paraId="45B2CF04" w14:textId="77777777" w:rsidR="00F67831" w:rsidRPr="00B31E41" w:rsidRDefault="00F67831" w:rsidP="002F7D06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ساخت و توسعه محصول سخت افزاری </w:t>
            </w:r>
            <w:r w:rsidRPr="00B31E41">
              <w:rPr>
                <w:rFonts w:cs="B Nazanin" w:hint="cs"/>
                <w:lang w:bidi="fa-IR"/>
              </w:rPr>
              <w:sym w:font="Wingdings" w:char="F06F"/>
            </w:r>
          </w:p>
          <w:p w14:paraId="77BCB4AD" w14:textId="77777777" w:rsidR="00F67831" w:rsidRPr="00B31E41" w:rsidRDefault="00F67831" w:rsidP="002F7D06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>ساخت و توسعه محصول نرم</w:t>
            </w:r>
            <w:r w:rsidRPr="00B31E41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افزاری </w:t>
            </w:r>
            <w:r w:rsidRPr="00B31E41">
              <w:rPr>
                <w:rFonts w:cs="B Nazanin" w:hint="cs"/>
                <w:lang w:bidi="fa-IR"/>
              </w:rPr>
              <w:sym w:font="Wingdings" w:char="F06F"/>
            </w:r>
          </w:p>
          <w:p w14:paraId="1D6C4F8E" w14:textId="77777777" w:rsidR="00F67831" w:rsidRPr="00B31E41" w:rsidRDefault="00F67831" w:rsidP="002F7D06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ارائه خدمات  </w:t>
            </w:r>
            <w:r w:rsidRPr="00B31E41">
              <w:rPr>
                <w:rFonts w:cs="B Nazanin" w:hint="cs"/>
                <w:lang w:bidi="fa-IR"/>
              </w:rPr>
              <w:sym w:font="Wingdings" w:char="F06F"/>
            </w:r>
          </w:p>
          <w:p w14:paraId="5F34B40E" w14:textId="77777777" w:rsidR="00F67831" w:rsidRPr="00B31E41" w:rsidRDefault="00F67831" w:rsidP="002F7D06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>توسعه و راه اندازی فرایند جدید</w:t>
            </w:r>
            <w:r w:rsidRPr="00B31E41">
              <w:rPr>
                <w:rFonts w:cs="B Nazanin" w:hint="cs"/>
                <w:lang w:bidi="fa-IR"/>
              </w:rPr>
              <w:sym w:font="Wingdings" w:char="F06F"/>
            </w:r>
          </w:p>
          <w:p w14:paraId="03EC6324" w14:textId="77777777" w:rsidR="00F67831" w:rsidRPr="00B31E41" w:rsidRDefault="00F67831" w:rsidP="002F7D06">
            <w:pPr>
              <w:bidi/>
              <w:rPr>
                <w:rFonts w:cs="B Nazanin"/>
                <w:rtl/>
                <w:lang w:bidi="fa-IR"/>
              </w:rPr>
            </w:pPr>
            <w:r w:rsidRPr="00B31E41">
              <w:rPr>
                <w:rFonts w:cs="B Nazanin" w:hint="cs"/>
                <w:rtl/>
                <w:lang w:bidi="fa-IR"/>
              </w:rPr>
              <w:t>سایر</w:t>
            </w:r>
            <w:r w:rsidRPr="00B31E41">
              <w:rPr>
                <w:rFonts w:cs="B Nazanin" w:hint="cs"/>
                <w:lang w:bidi="fa-IR"/>
              </w:rPr>
              <w:sym w:font="Wingdings" w:char="F06F"/>
            </w:r>
            <w:r w:rsidRPr="00B31E41">
              <w:rPr>
                <w:rFonts w:cs="B Nazanin" w:hint="cs"/>
                <w:rtl/>
                <w:lang w:bidi="fa-IR"/>
              </w:rPr>
              <w:t xml:space="preserve"> لطفا توضیح دهید ...................</w:t>
            </w:r>
          </w:p>
        </w:tc>
      </w:tr>
      <w:tr w:rsidR="00F67831" w:rsidRPr="00B31E41" w14:paraId="58D20199" w14:textId="77777777" w:rsidTr="002F7D06">
        <w:tc>
          <w:tcPr>
            <w:tcW w:w="9360" w:type="dxa"/>
          </w:tcPr>
          <w:p w14:paraId="193A3223" w14:textId="77777777" w:rsidR="00F67831" w:rsidRPr="00B31E41" w:rsidRDefault="00F67831" w:rsidP="002F7D06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B31E41">
              <w:rPr>
                <w:rFonts w:cs="B Nazanin" w:hint="cs"/>
                <w:szCs w:val="28"/>
                <w:rtl/>
                <w:lang w:bidi="fa-IR"/>
              </w:rPr>
              <w:t xml:space="preserve">3- </w:t>
            </w:r>
            <w:r w:rsidRPr="00B31E41">
              <w:rPr>
                <w:rFonts w:cs="B Nazanin" w:hint="cs"/>
                <w:bCs/>
                <w:rtl/>
                <w:lang w:bidi="fa-IR"/>
              </w:rPr>
              <w:t>شرحي از ايده / محصول  خود را با ذکر مشخصات فنی و تکنولوژیکی بیان نمائید. در صورتی که طرح همراه با نقشه، نمونه اولیه و یا محصول می باشد،  نقشه ها و یا عکس ها به فرم پذیرش پیوست شود.(</w:t>
            </w: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ایده می</w:t>
            </w:r>
            <w:r w:rsidRPr="00B31E41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بایست </w:t>
            </w:r>
            <w:r w:rsidRPr="00B31E41">
              <w:rPr>
                <w:rFonts w:cs="B Nazanin" w:hint="cs"/>
                <w:sz w:val="20"/>
                <w:szCs w:val="20"/>
                <w:u w:val="single"/>
                <w:rtl/>
                <w:lang w:bidi="fa-IR"/>
              </w:rPr>
              <w:t>فناورانه، نوآورانه، دانش‌محور، محصول محور، خدمات محور یا نوع ترکیبی</w:t>
            </w: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باشد. خروجی حاصل از اجرای ایده می</w:t>
            </w:r>
            <w:r w:rsidRPr="00B31E41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>بایست منجر به ایجاد یک محصول سخت افزاری، نرم</w:t>
            </w:r>
            <w:r w:rsidRPr="00B31E41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>افزاری، خدماتی و یا یک فرایند جدید گردد. ابتدا مشکلی را که شناسایی نموده و منجر به ارائه ایده شده است، معرفی نمائید. سپس راه حل پیشنهادی خود را معرفی کنید. مراحل اجرای ایده را به تفکیک بخش</w:t>
            </w:r>
            <w:r w:rsidRPr="00B31E41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B31E41">
              <w:rPr>
                <w:rFonts w:cs="B Nazanin" w:hint="cs"/>
                <w:sz w:val="20"/>
                <w:szCs w:val="20"/>
                <w:rtl/>
                <w:lang w:bidi="fa-IR"/>
              </w:rPr>
              <w:t>های مختلف آن شرح دهید. تجهیزات اصلی مورد نیاز در اجرای ایده را معرفی کنید. مشخصات فنی و شکلی نتیجه ایده را به صورت کمی بیان نمائید).</w:t>
            </w:r>
          </w:p>
          <w:p w14:paraId="68A22747" w14:textId="77777777" w:rsidR="00F67831" w:rsidRPr="00B31E41" w:rsidRDefault="00F67831" w:rsidP="002F7D06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2FC9C255" w14:textId="77777777" w:rsidR="00F67831" w:rsidRPr="00B31E41" w:rsidRDefault="00F67831" w:rsidP="002F7D06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6A31142A" w14:textId="77777777" w:rsidR="00F67831" w:rsidRPr="00B31E41" w:rsidRDefault="00F67831" w:rsidP="002F7D06">
            <w:pPr>
              <w:bidi/>
              <w:jc w:val="both"/>
              <w:rPr>
                <w:rFonts w:cs="B Nazanin"/>
                <w:b w:val="0"/>
                <w:bCs/>
                <w:rtl/>
                <w:lang w:bidi="fa-IR"/>
              </w:rPr>
            </w:pPr>
          </w:p>
          <w:p w14:paraId="77DF6E90" w14:textId="77777777" w:rsidR="00F67831" w:rsidRPr="00B31E41" w:rsidRDefault="00F67831" w:rsidP="002F7D06">
            <w:pPr>
              <w:bidi/>
              <w:jc w:val="both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>3-1) بیان مشکل یا نیازی که قرار است به وسیله این ایده یا محصول برطرف شود  و راه حل پیشنهادی شما برای حل این مشکل یا نیاز چیست؟</w:t>
            </w:r>
          </w:p>
          <w:p w14:paraId="51A18C50" w14:textId="77777777" w:rsidR="00F67831" w:rsidRPr="00B31E41" w:rsidRDefault="00F67831" w:rsidP="002F7D06">
            <w:pPr>
              <w:bidi/>
              <w:jc w:val="both"/>
              <w:rPr>
                <w:rFonts w:cs="B Nazanin"/>
                <w:b w:val="0"/>
                <w:bCs/>
                <w:rtl/>
                <w:lang w:bidi="fa-IR"/>
              </w:rPr>
            </w:pPr>
          </w:p>
          <w:p w14:paraId="3D90B899" w14:textId="77777777" w:rsidR="00F67831" w:rsidRPr="00B31E41" w:rsidRDefault="00F67831" w:rsidP="002F7D06">
            <w:pPr>
              <w:bidi/>
              <w:jc w:val="both"/>
              <w:rPr>
                <w:rFonts w:cs="B Nazanin"/>
                <w:b w:val="0"/>
                <w:bCs/>
                <w:rtl/>
                <w:lang w:bidi="fa-IR"/>
              </w:rPr>
            </w:pPr>
          </w:p>
          <w:p w14:paraId="74068FC2" w14:textId="77777777" w:rsidR="00F67831" w:rsidRPr="00B31E41" w:rsidRDefault="00F67831" w:rsidP="002F7D06">
            <w:pPr>
              <w:bidi/>
              <w:jc w:val="both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>3-2) جنبه های نوآورانه/فناورانه ایده خود را شرح دهید.</w:t>
            </w:r>
          </w:p>
          <w:p w14:paraId="3AC5FEF0" w14:textId="77777777" w:rsidR="00F67831" w:rsidRPr="00B31E41" w:rsidRDefault="00F67831" w:rsidP="002F7D06">
            <w:pPr>
              <w:bidi/>
              <w:rPr>
                <w:rFonts w:cs="B Nazanin"/>
                <w:szCs w:val="28"/>
                <w:rtl/>
                <w:lang w:bidi="fa-IR"/>
              </w:rPr>
            </w:pPr>
          </w:p>
        </w:tc>
      </w:tr>
    </w:tbl>
    <w:p w14:paraId="0B941E35" w14:textId="77777777" w:rsidR="00F67831" w:rsidRPr="00B31E41" w:rsidRDefault="00F67831" w:rsidP="00F67831">
      <w:pPr>
        <w:bidi/>
        <w:rPr>
          <w:rFonts w:cs="B Nazanin"/>
          <w:szCs w:val="28"/>
          <w:rtl/>
          <w:lang w:bidi="fa-IR"/>
        </w:rPr>
      </w:pPr>
    </w:p>
    <w:tbl>
      <w:tblPr>
        <w:tblStyle w:val="af"/>
        <w:bidiVisual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67831" w:rsidRPr="00B31E41" w14:paraId="6C47AB3E" w14:textId="77777777" w:rsidTr="002F7D06">
        <w:trPr>
          <w:trHeight w:val="529"/>
        </w:trPr>
        <w:tc>
          <w:tcPr>
            <w:tcW w:w="3116" w:type="dxa"/>
          </w:tcPr>
          <w:p w14:paraId="4C577FA4" w14:textId="77777777" w:rsidR="00F67831" w:rsidRPr="00B31E41" w:rsidRDefault="00F67831" w:rsidP="002F7D06">
            <w:pPr>
              <w:bidi/>
              <w:ind w:right="179"/>
              <w:jc w:val="right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 xml:space="preserve">نام و نام خانوادگي پیشنهاد‌دهنده </w:t>
            </w:r>
          </w:p>
        </w:tc>
        <w:tc>
          <w:tcPr>
            <w:tcW w:w="3117" w:type="dxa"/>
          </w:tcPr>
          <w:p w14:paraId="53C88CBF" w14:textId="77777777" w:rsidR="00F67831" w:rsidRPr="00B31E41" w:rsidRDefault="00F67831" w:rsidP="002F7D06">
            <w:pPr>
              <w:bidi/>
              <w:ind w:right="1560"/>
              <w:jc w:val="right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>تاریخ</w:t>
            </w:r>
          </w:p>
        </w:tc>
        <w:tc>
          <w:tcPr>
            <w:tcW w:w="3117" w:type="dxa"/>
          </w:tcPr>
          <w:p w14:paraId="4FCC50E1" w14:textId="77777777" w:rsidR="00F67831" w:rsidRPr="00B31E41" w:rsidRDefault="00F67831" w:rsidP="002F7D06">
            <w:pPr>
              <w:bidi/>
              <w:ind w:right="1560"/>
              <w:jc w:val="right"/>
              <w:rPr>
                <w:rFonts w:cs="B Nazanin"/>
                <w:b w:val="0"/>
                <w:bCs/>
                <w:rtl/>
                <w:lang w:bidi="fa-IR"/>
              </w:rPr>
            </w:pPr>
            <w:r w:rsidRPr="00B31E41">
              <w:rPr>
                <w:rFonts w:cs="B Nazanin" w:hint="cs"/>
                <w:bCs/>
                <w:rtl/>
                <w:lang w:bidi="fa-IR"/>
              </w:rPr>
              <w:t>امضا*</w:t>
            </w:r>
          </w:p>
        </w:tc>
      </w:tr>
      <w:tr w:rsidR="00F67831" w:rsidRPr="00B31E41" w14:paraId="7AA4B504" w14:textId="77777777" w:rsidTr="002F7D06">
        <w:tc>
          <w:tcPr>
            <w:tcW w:w="3116" w:type="dxa"/>
          </w:tcPr>
          <w:p w14:paraId="14814BC2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3117" w:type="dxa"/>
          </w:tcPr>
          <w:p w14:paraId="3F440A0C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3117" w:type="dxa"/>
          </w:tcPr>
          <w:p w14:paraId="30424D85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F67831" w:rsidRPr="00B31E41" w14:paraId="51C4CE93" w14:textId="77777777" w:rsidTr="002F7D06">
        <w:tc>
          <w:tcPr>
            <w:tcW w:w="3116" w:type="dxa"/>
          </w:tcPr>
          <w:p w14:paraId="1BC14228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3117" w:type="dxa"/>
          </w:tcPr>
          <w:p w14:paraId="6013BAFE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3117" w:type="dxa"/>
          </w:tcPr>
          <w:p w14:paraId="6FF98088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F67831" w:rsidRPr="00B31E41" w14:paraId="2A0CE389" w14:textId="77777777" w:rsidTr="002F7D06">
        <w:tc>
          <w:tcPr>
            <w:tcW w:w="3116" w:type="dxa"/>
          </w:tcPr>
          <w:p w14:paraId="0635D045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3117" w:type="dxa"/>
          </w:tcPr>
          <w:p w14:paraId="5983AC00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3117" w:type="dxa"/>
          </w:tcPr>
          <w:p w14:paraId="2B6A5A09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F67831" w:rsidRPr="00B31E41" w14:paraId="6B57F3CE" w14:textId="77777777" w:rsidTr="002F7D06">
        <w:tc>
          <w:tcPr>
            <w:tcW w:w="3116" w:type="dxa"/>
          </w:tcPr>
          <w:p w14:paraId="4B81D78F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3117" w:type="dxa"/>
          </w:tcPr>
          <w:p w14:paraId="4F376C27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3117" w:type="dxa"/>
          </w:tcPr>
          <w:p w14:paraId="1C3D00E4" w14:textId="77777777" w:rsidR="00F67831" w:rsidRPr="00B31E41" w:rsidRDefault="00F67831" w:rsidP="002F7D06">
            <w:pPr>
              <w:bidi/>
              <w:ind w:right="1560"/>
              <w:jc w:val="center"/>
              <w:rPr>
                <w:rFonts w:eastAsia="Times New Roman" w:cs="B Nazanin"/>
                <w:b w:val="0"/>
                <w:bCs/>
                <w:sz w:val="26"/>
                <w:szCs w:val="26"/>
                <w:rtl/>
                <w:lang w:bidi="fa-IR"/>
              </w:rPr>
            </w:pPr>
          </w:p>
        </w:tc>
      </w:tr>
    </w:tbl>
    <w:p w14:paraId="283122E5" w14:textId="17ECE5A7" w:rsidR="00F67831" w:rsidRPr="00B31E41" w:rsidRDefault="00F67831" w:rsidP="00F67831">
      <w:pPr>
        <w:bidi/>
        <w:ind w:right="-142"/>
        <w:rPr>
          <w:rFonts w:eastAsia="Times New Roman" w:cs="B Nazanin"/>
          <w:sz w:val="18"/>
          <w:szCs w:val="18"/>
          <w:rtl/>
          <w:lang w:bidi="fa-IR"/>
        </w:rPr>
      </w:pPr>
      <w:r w:rsidRPr="00B31E41">
        <w:rPr>
          <w:rFonts w:eastAsia="Times New Roman" w:cs="B Nazanin" w:hint="cs"/>
          <w:sz w:val="18"/>
          <w:szCs w:val="18"/>
          <w:rtl/>
          <w:lang w:bidi="fa-IR"/>
        </w:rPr>
        <w:t xml:space="preserve">*امضای فرم بالا دال بر رضایت پیشنهاد‌دهنده (دهندگان) برای ارائه ایده در رویداد ایده بازار </w:t>
      </w:r>
      <w:r w:rsidR="003E0F27">
        <w:rPr>
          <w:rFonts w:eastAsia="Times New Roman" w:cs="B Nazanin" w:hint="cs"/>
          <w:sz w:val="18"/>
          <w:szCs w:val="18"/>
          <w:rtl/>
          <w:lang w:bidi="fa-IR"/>
        </w:rPr>
        <w:t>شانزدهمین</w:t>
      </w:r>
      <w:r w:rsidRPr="00B31E41">
        <w:rPr>
          <w:rFonts w:ascii="Cambria" w:eastAsia="Times New Roman" w:hAnsi="Cambria" w:cs="Cambria" w:hint="cs"/>
          <w:sz w:val="18"/>
          <w:szCs w:val="18"/>
          <w:rtl/>
          <w:lang w:bidi="fa-IR"/>
        </w:rPr>
        <w:t> </w:t>
      </w:r>
      <w:r w:rsidRPr="00B31E41">
        <w:rPr>
          <w:rFonts w:eastAsia="Times New Roman" w:cs="B Nazanin"/>
          <w:sz w:val="18"/>
          <w:szCs w:val="18"/>
          <w:rtl/>
          <w:lang w:bidi="fa-IR"/>
        </w:rPr>
        <w:t>همایش دانشجویی</w:t>
      </w:r>
      <w:r w:rsidRPr="00B31E41">
        <w:rPr>
          <w:rFonts w:ascii="Cambria" w:eastAsia="Times New Roman" w:hAnsi="Cambria" w:cs="Cambria" w:hint="cs"/>
          <w:sz w:val="18"/>
          <w:szCs w:val="18"/>
          <w:rtl/>
          <w:lang w:bidi="fa-IR"/>
        </w:rPr>
        <w:t> </w:t>
      </w:r>
      <w:r w:rsidRPr="00B31E41">
        <w:rPr>
          <w:rFonts w:eastAsia="Times New Roman" w:cs="B Nazanin"/>
          <w:sz w:val="18"/>
          <w:szCs w:val="18"/>
          <w:rtl/>
          <w:lang w:bidi="fa-IR"/>
        </w:rPr>
        <w:t>تازه</w:t>
      </w:r>
      <w:r w:rsidRPr="00B31E41">
        <w:rPr>
          <w:rFonts w:eastAsia="Times New Roman" w:cs="B Nazanin" w:hint="eastAsia"/>
          <w:sz w:val="18"/>
          <w:szCs w:val="18"/>
          <w:rtl/>
          <w:lang w:bidi="fa-IR"/>
        </w:rPr>
        <w:t>‌</w:t>
      </w:r>
      <w:r w:rsidRPr="00B31E41">
        <w:rPr>
          <w:rFonts w:eastAsia="Times New Roman" w:cs="B Nazanin"/>
          <w:sz w:val="18"/>
          <w:szCs w:val="18"/>
          <w:rtl/>
          <w:lang w:bidi="fa-IR"/>
        </w:rPr>
        <w:t>های علوم</w:t>
      </w:r>
      <w:r w:rsidRPr="00B31E41">
        <w:rPr>
          <w:rFonts w:eastAsia="Times New Roman" w:cs="B Nazanin" w:hint="cs"/>
          <w:sz w:val="18"/>
          <w:szCs w:val="18"/>
          <w:rtl/>
          <w:lang w:bidi="fa-IR"/>
        </w:rPr>
        <w:t xml:space="preserve"> </w:t>
      </w:r>
      <w:r w:rsidRPr="00B31E41">
        <w:rPr>
          <w:rFonts w:eastAsia="Times New Roman" w:cs="B Nazanin"/>
          <w:sz w:val="18"/>
          <w:szCs w:val="18"/>
          <w:rtl/>
          <w:lang w:bidi="fa-IR"/>
        </w:rPr>
        <w:t>بهداشت</w:t>
      </w:r>
      <w:r w:rsidRPr="00B31E41">
        <w:rPr>
          <w:rFonts w:eastAsia="Times New Roman" w:cs="B Nazanin" w:hint="cs"/>
          <w:sz w:val="18"/>
          <w:szCs w:val="18"/>
          <w:rtl/>
          <w:lang w:bidi="fa-IR"/>
        </w:rPr>
        <w:t xml:space="preserve">ی </w:t>
      </w:r>
      <w:r w:rsidR="00BA1F41">
        <w:rPr>
          <w:rFonts w:eastAsia="Times New Roman" w:cs="B Nazanin" w:hint="cs"/>
          <w:sz w:val="18"/>
          <w:szCs w:val="18"/>
          <w:rtl/>
          <w:lang w:bidi="fa-IR"/>
        </w:rPr>
        <w:t xml:space="preserve">کشور </w:t>
      </w:r>
      <w:r w:rsidRPr="00B31E41">
        <w:rPr>
          <w:rFonts w:eastAsia="Times New Roman" w:cs="B Nazanin" w:hint="cs"/>
          <w:sz w:val="18"/>
          <w:szCs w:val="18"/>
          <w:rtl/>
          <w:lang w:bidi="fa-IR"/>
        </w:rPr>
        <w:t>است.</w:t>
      </w:r>
    </w:p>
    <w:p w14:paraId="001464D1" w14:textId="77777777" w:rsidR="00D077E9" w:rsidRDefault="00D077E9" w:rsidP="00803F5A">
      <w:pPr>
        <w:tabs>
          <w:tab w:val="right" w:pos="4161"/>
        </w:tabs>
        <w:spacing w:after="200"/>
      </w:pPr>
    </w:p>
    <w:sectPr w:rsidR="00D077E9" w:rsidSect="00B97EEC">
      <w:headerReference w:type="default" r:id="rId9"/>
      <w:footerReference w:type="default" r:id="rId10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11DF9" w14:textId="77777777" w:rsidR="0012765D" w:rsidRDefault="0012765D">
      <w:r>
        <w:separator/>
      </w:r>
    </w:p>
    <w:p w14:paraId="2917C714" w14:textId="77777777" w:rsidR="0012765D" w:rsidRDefault="0012765D"/>
  </w:endnote>
  <w:endnote w:type="continuationSeparator" w:id="0">
    <w:p w14:paraId="1320A2AF" w14:textId="77777777" w:rsidR="0012765D" w:rsidRDefault="0012765D">
      <w:r>
        <w:continuationSeparator/>
      </w:r>
    </w:p>
    <w:p w14:paraId="660DD19D" w14:textId="77777777" w:rsidR="0012765D" w:rsidRDefault="001276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CEA05E-A8B7-48BA-9668-9A5447107CE0}"/>
    <w:embedBold r:id="rId2" w:fontKey="{16A84232-AAF9-46A6-98B9-F05E5D62451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charset w:val="B2"/>
    <w:family w:val="auto"/>
    <w:pitch w:val="variable"/>
    <w:sig w:usb0="00002001" w:usb1="80000000" w:usb2="00000008" w:usb3="00000000" w:csb0="00000040" w:csb1="00000000"/>
    <w:embedRegular r:id="rId3" w:fontKey="{72657A17-D81D-EB4E-8A21-804A7A912630}"/>
    <w:embedBold r:id="rId4" w:fontKey="{B6B13C30-2262-D846-9FC9-1B22F33A20CB}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  <w:embedRegular r:id="rId5" w:fontKey="{0A9D5667-CA72-A54A-A6C5-C74398B6537F}"/>
    <w:embedBold r:id="rId6" w:fontKey="{D16243E8-513F-D94C-8A57-1EF7761D8D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5AD7EAD-07C7-4BA2-958B-7E8006034B70}"/>
    <w:embedBold r:id="rId10" w:fontKey="{073AE358-52DC-484C-A0C3-BBADBA8DB1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36D6" w14:textId="77777777" w:rsidR="00DF027C" w:rsidRDefault="00DF027C" w:rsidP="00F0735C">
    <w:pPr>
      <w:pStyle w:val="ad"/>
      <w:jc w:val="center"/>
    </w:pPr>
  </w:p>
  <w:p w14:paraId="02F36804" w14:textId="77777777" w:rsidR="00DF027C" w:rsidRDefault="00DF027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617F3" w14:textId="77777777" w:rsidR="0012765D" w:rsidRDefault="0012765D">
      <w:r>
        <w:separator/>
      </w:r>
    </w:p>
    <w:p w14:paraId="35718A23" w14:textId="77777777" w:rsidR="0012765D" w:rsidRDefault="0012765D"/>
  </w:footnote>
  <w:footnote w:type="continuationSeparator" w:id="0">
    <w:p w14:paraId="5EE1D00B" w14:textId="77777777" w:rsidR="0012765D" w:rsidRDefault="0012765D">
      <w:r>
        <w:continuationSeparator/>
      </w:r>
    </w:p>
    <w:p w14:paraId="17F70E6A" w14:textId="77777777" w:rsidR="0012765D" w:rsidRDefault="001276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2A2EB91C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2F494D7E" w14:textId="77777777" w:rsidR="00D077E9" w:rsidRDefault="00D077E9">
          <w:pPr>
            <w:pStyle w:val="ab"/>
          </w:pPr>
        </w:p>
      </w:tc>
    </w:tr>
  </w:tbl>
  <w:p w14:paraId="5D8034F2" w14:textId="77777777" w:rsidR="00D077E9" w:rsidRDefault="00D077E9" w:rsidP="00D077E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F35BDC"/>
    <w:multiLevelType w:val="hybridMultilevel"/>
    <w:tmpl w:val="9528A6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805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5"/>
  <w:displayBackgroundShape/>
  <w:embedTrueTypeFonts/>
  <w:attachedTemplate r:id="rId1"/>
  <w:revisionView w:inkAnnotation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F5A"/>
    <w:rsid w:val="0002482E"/>
    <w:rsid w:val="00026A8E"/>
    <w:rsid w:val="00050324"/>
    <w:rsid w:val="00061B8A"/>
    <w:rsid w:val="00086F3E"/>
    <w:rsid w:val="000A0150"/>
    <w:rsid w:val="000E63C9"/>
    <w:rsid w:val="0012765D"/>
    <w:rsid w:val="00130E9D"/>
    <w:rsid w:val="00150A6D"/>
    <w:rsid w:val="00185B35"/>
    <w:rsid w:val="001F2BC8"/>
    <w:rsid w:val="001F5F6B"/>
    <w:rsid w:val="00243EBC"/>
    <w:rsid w:val="00246A35"/>
    <w:rsid w:val="00284348"/>
    <w:rsid w:val="002B5B97"/>
    <w:rsid w:val="002F51F5"/>
    <w:rsid w:val="00312137"/>
    <w:rsid w:val="00330359"/>
    <w:rsid w:val="0033762F"/>
    <w:rsid w:val="00366C7E"/>
    <w:rsid w:val="00384EA3"/>
    <w:rsid w:val="003A39A1"/>
    <w:rsid w:val="003B446E"/>
    <w:rsid w:val="003C2191"/>
    <w:rsid w:val="003D3863"/>
    <w:rsid w:val="003E0F27"/>
    <w:rsid w:val="004110DE"/>
    <w:rsid w:val="0044085A"/>
    <w:rsid w:val="004B21A5"/>
    <w:rsid w:val="004C3552"/>
    <w:rsid w:val="005037F0"/>
    <w:rsid w:val="00516A86"/>
    <w:rsid w:val="00525526"/>
    <w:rsid w:val="005275F6"/>
    <w:rsid w:val="00572102"/>
    <w:rsid w:val="005A258D"/>
    <w:rsid w:val="005F1BB0"/>
    <w:rsid w:val="00656C4D"/>
    <w:rsid w:val="006E5716"/>
    <w:rsid w:val="00717149"/>
    <w:rsid w:val="007302B3"/>
    <w:rsid w:val="00730733"/>
    <w:rsid w:val="00730E3A"/>
    <w:rsid w:val="00736AAF"/>
    <w:rsid w:val="00765B2A"/>
    <w:rsid w:val="00783A34"/>
    <w:rsid w:val="007C6B52"/>
    <w:rsid w:val="007D16C5"/>
    <w:rsid w:val="007F44FD"/>
    <w:rsid w:val="00803F5A"/>
    <w:rsid w:val="00810117"/>
    <w:rsid w:val="0085001E"/>
    <w:rsid w:val="00862FE4"/>
    <w:rsid w:val="0086389A"/>
    <w:rsid w:val="0087605E"/>
    <w:rsid w:val="008B1FEE"/>
    <w:rsid w:val="00903C32"/>
    <w:rsid w:val="00916B16"/>
    <w:rsid w:val="009173B9"/>
    <w:rsid w:val="009263E8"/>
    <w:rsid w:val="0093335D"/>
    <w:rsid w:val="00935266"/>
    <w:rsid w:val="0093613E"/>
    <w:rsid w:val="009377D3"/>
    <w:rsid w:val="00941FF2"/>
    <w:rsid w:val="00943026"/>
    <w:rsid w:val="00966B81"/>
    <w:rsid w:val="009C7720"/>
    <w:rsid w:val="009D7067"/>
    <w:rsid w:val="00A23AFA"/>
    <w:rsid w:val="00A31B3E"/>
    <w:rsid w:val="00A51383"/>
    <w:rsid w:val="00A532F3"/>
    <w:rsid w:val="00A8489E"/>
    <w:rsid w:val="00AC29F3"/>
    <w:rsid w:val="00B231E5"/>
    <w:rsid w:val="00B31E41"/>
    <w:rsid w:val="00B97EEC"/>
    <w:rsid w:val="00BA1F41"/>
    <w:rsid w:val="00C02B87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330C"/>
    <w:rsid w:val="00EF555B"/>
    <w:rsid w:val="00F027BB"/>
    <w:rsid w:val="00F0735C"/>
    <w:rsid w:val="00F11DCF"/>
    <w:rsid w:val="00F162EA"/>
    <w:rsid w:val="00F52D27"/>
    <w:rsid w:val="00F67831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C0170DA"/>
  <w15:docId w15:val="{7E1FD8DB-9BF9-49E9-879A-4961C5843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a0">
    <w:name w:val="heading 1"/>
    <w:basedOn w:val="a"/>
    <w:link w:val="a1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"/>
    <w:next w:val="a"/>
    <w:link w:val="20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6">
    <w:name w:val="متن بادکنک نویسه"/>
    <w:basedOn w:val="a2"/>
    <w:link w:val="a5"/>
    <w:uiPriority w:val="99"/>
    <w:semiHidden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a8">
    <w:name w:val="عنوان نویسه"/>
    <w:basedOn w:val="a2"/>
    <w:link w:val="a7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9">
    <w:name w:val="Subtitle"/>
    <w:basedOn w:val="a"/>
    <w:link w:val="aa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a">
    <w:name w:val="زیر نویس نویسه"/>
    <w:basedOn w:val="a2"/>
    <w:link w:val="a9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a1">
    <w:name w:val="عنوان ۱ نویسه"/>
    <w:basedOn w:val="a2"/>
    <w:link w:val="a0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b">
    <w:name w:val="header"/>
    <w:basedOn w:val="a"/>
    <w:link w:val="ac"/>
    <w:uiPriority w:val="8"/>
    <w:unhideWhenUsed/>
    <w:rsid w:val="005037F0"/>
  </w:style>
  <w:style w:type="character" w:customStyle="1" w:styleId="ac">
    <w:name w:val="سرصفحه نویسه"/>
    <w:basedOn w:val="a2"/>
    <w:link w:val="ab"/>
    <w:uiPriority w:val="8"/>
    <w:rsid w:val="0093335D"/>
  </w:style>
  <w:style w:type="paragraph" w:styleId="ad">
    <w:name w:val="footer"/>
    <w:basedOn w:val="a"/>
    <w:link w:val="ae"/>
    <w:uiPriority w:val="99"/>
    <w:unhideWhenUsed/>
    <w:rsid w:val="005037F0"/>
  </w:style>
  <w:style w:type="character" w:customStyle="1" w:styleId="ae">
    <w:name w:val="پانویس نویسه"/>
    <w:basedOn w:val="a2"/>
    <w:link w:val="ad"/>
    <w:uiPriority w:val="99"/>
    <w:rsid w:val="005037F0"/>
    <w:rPr>
      <w:sz w:val="24"/>
      <w:szCs w:val="24"/>
    </w:rPr>
  </w:style>
  <w:style w:type="paragraph" w:customStyle="1" w:styleId="Name">
    <w:name w:val="Name"/>
    <w:basedOn w:val="a"/>
    <w:uiPriority w:val="3"/>
    <w:qFormat/>
    <w:rsid w:val="00B231E5"/>
    <w:pPr>
      <w:spacing w:line="240" w:lineRule="auto"/>
      <w:jc w:val="right"/>
    </w:pPr>
  </w:style>
  <w:style w:type="character" w:customStyle="1" w:styleId="20">
    <w:name w:val="عنوان 2 نویسه"/>
    <w:basedOn w:val="a2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f">
    <w:name w:val="Table Grid"/>
    <w:basedOn w:val="a3"/>
    <w:uiPriority w:val="5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2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a"/>
    <w:link w:val="ContentChar"/>
    <w:qFormat/>
    <w:rsid w:val="00DF027C"/>
    <w:rPr>
      <w:b w:val="0"/>
    </w:rPr>
  </w:style>
  <w:style w:type="paragraph" w:customStyle="1" w:styleId="EmphasisText">
    <w:name w:val="Emphasis Text"/>
    <w:basedOn w:val="a"/>
    <w:link w:val="EmphasisTextChar"/>
    <w:qFormat/>
    <w:rsid w:val="00DF027C"/>
  </w:style>
  <w:style w:type="character" w:customStyle="1" w:styleId="ContentChar">
    <w:name w:val="Content Char"/>
    <w:basedOn w:val="a2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a2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af1">
    <w:name w:val="List Paragraph"/>
    <w:basedOn w:val="a"/>
    <w:uiPriority w:val="34"/>
    <w:qFormat/>
    <w:rsid w:val="00F67831"/>
    <w:pPr>
      <w:spacing w:line="288" w:lineRule="auto"/>
      <w:ind w:left="720"/>
      <w:contextualSpacing/>
    </w:pPr>
    <w:rPr>
      <w:rFonts w:eastAsiaTheme="minorHAnsi"/>
      <w:b w:val="0"/>
      <w:color w:val="auto"/>
      <w:sz w:val="22"/>
    </w:rPr>
  </w:style>
  <w:style w:type="character" w:styleId="af2">
    <w:name w:val="Hyperlink"/>
    <w:basedOn w:val="a2"/>
    <w:uiPriority w:val="99"/>
    <w:unhideWhenUsed/>
    <w:rsid w:val="00F67831"/>
    <w:rPr>
      <w:color w:val="3592CF" w:themeColor="hyperlink"/>
      <w:u w:val="single"/>
    </w:rPr>
  </w:style>
  <w:style w:type="character" w:styleId="af3">
    <w:name w:val="FollowedHyperlink"/>
    <w:basedOn w:val="a2"/>
    <w:uiPriority w:val="99"/>
    <w:semiHidden/>
    <w:unhideWhenUsed/>
    <w:rsid w:val="00026A8E"/>
    <w:rPr>
      <w:color w:val="3592C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hsc.bsbmu.ir/fa/page.php?rid=2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\AppData\Roaming\Microsoft\Templates\Report%20.dotx" TargetMode="External" 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Report%20.dotx</Template>
  <TotalTime>0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</dc:creator>
  <cp:keywords/>
  <cp:lastModifiedBy>Seyedeh Zeinab Hosseini Motlagh</cp:lastModifiedBy>
  <cp:revision>2</cp:revision>
  <cp:lastPrinted>2025-02-13T16:03:00Z</cp:lastPrinted>
  <dcterms:created xsi:type="dcterms:W3CDTF">2025-04-04T11:03:00Z</dcterms:created>
  <dcterms:modified xsi:type="dcterms:W3CDTF">2025-04-04T11:03:00Z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